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58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7"/>
        <w:gridCol w:w="2801"/>
        <w:gridCol w:w="1706"/>
        <w:gridCol w:w="2435"/>
      </w:tblGrid>
      <w:tr w:rsidR="000172E5" w:rsidRPr="00637200" w14:paraId="64583442" w14:textId="77777777" w:rsidTr="00840374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4C90A6B4" w14:textId="046DBF30" w:rsidR="000172E5" w:rsidRPr="00637200" w:rsidRDefault="0085140C" w:rsidP="00637200">
            <w:pPr>
              <w:pStyle w:val="Heading1"/>
            </w:pPr>
            <w:r w:rsidRPr="003550D5">
              <w:rPr>
                <w:sz w:val="24"/>
                <w:szCs w:val="24"/>
              </w:rPr>
              <w:t>Contact Information</w:t>
            </w:r>
          </w:p>
        </w:tc>
      </w:tr>
      <w:tr w:rsidR="000172E5" w:rsidRPr="00846B76" w14:paraId="13348D42" w14:textId="77777777" w:rsidTr="00840374">
        <w:tc>
          <w:tcPr>
            <w:tcW w:w="1334" w:type="pct"/>
            <w:vAlign w:val="bottom"/>
          </w:tcPr>
          <w:p w14:paraId="26D9C542" w14:textId="441AF782" w:rsidR="000172E5" w:rsidRPr="00840374" w:rsidRDefault="0085140C" w:rsidP="00637200">
            <w:pPr>
              <w:pStyle w:val="NormalIndent"/>
              <w:rPr>
                <w:sz w:val="24"/>
                <w:szCs w:val="24"/>
              </w:rPr>
            </w:pPr>
            <w:r w:rsidRPr="00840374">
              <w:rPr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71436E" w14:textId="23BD4F99" w:rsidR="000172E5" w:rsidRPr="00840374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9ABDE3C" w14:textId="77777777" w:rsidTr="00840374">
        <w:tc>
          <w:tcPr>
            <w:tcW w:w="1334" w:type="pct"/>
            <w:vAlign w:val="bottom"/>
          </w:tcPr>
          <w:p w14:paraId="621BDC97" w14:textId="179D4843" w:rsidR="000172E5" w:rsidRPr="00840374" w:rsidRDefault="0085140C" w:rsidP="00637200">
            <w:pPr>
              <w:pStyle w:val="NormalIndent"/>
              <w:rPr>
                <w:sz w:val="24"/>
                <w:szCs w:val="24"/>
              </w:rPr>
            </w:pPr>
            <w:r w:rsidRPr="00840374">
              <w:rPr>
                <w:sz w:val="24"/>
                <w:szCs w:val="24"/>
              </w:rPr>
              <w:t>Spouse Name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EA6EDC" w14:textId="539BA954" w:rsidR="000172E5" w:rsidRPr="00840374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501020DE" w14:textId="77777777" w:rsidTr="00840374">
        <w:sdt>
          <w:sdtPr>
            <w:rPr>
              <w:sz w:val="24"/>
              <w:szCs w:val="24"/>
            </w:rPr>
            <w:id w:val="946660661"/>
            <w:placeholder>
              <w:docPart w:val="759200684AAB46319640E50DA22077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179AEB7" w14:textId="77777777" w:rsidR="000172E5" w:rsidRPr="00840374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840374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307354" w14:textId="15BBD223" w:rsidR="000172E5" w:rsidRPr="00840374" w:rsidRDefault="000172E5" w:rsidP="00311D4F">
            <w:pPr>
              <w:rPr>
                <w:sz w:val="24"/>
                <w:szCs w:val="24"/>
              </w:rPr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1C536FC" w14:textId="70AE2683" w:rsidR="000172E5" w:rsidRPr="00840374" w:rsidRDefault="0085140C" w:rsidP="00311D4F">
            <w:pPr>
              <w:rPr>
                <w:sz w:val="24"/>
                <w:szCs w:val="24"/>
              </w:rPr>
            </w:pPr>
            <w:r w:rsidRPr="00840374">
              <w:rPr>
                <w:sz w:val="24"/>
                <w:szCs w:val="24"/>
              </w:rPr>
              <w:t>Alt.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DB1060" w14:textId="77777777" w:rsidR="000172E5" w:rsidRPr="00840374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671B9B7" w14:textId="77777777" w:rsidTr="00840374">
        <w:sdt>
          <w:sdtPr>
            <w:rPr>
              <w:sz w:val="24"/>
              <w:szCs w:val="24"/>
            </w:rPr>
            <w:id w:val="1334104394"/>
            <w:placeholder>
              <w:docPart w:val="A0DE209BA6C44FCD952FEDF1631A57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15C9D75E" w14:textId="77777777" w:rsidR="000172E5" w:rsidRPr="00840374" w:rsidRDefault="007147D7" w:rsidP="00637200">
                <w:pPr>
                  <w:pStyle w:val="NormalIndent"/>
                  <w:rPr>
                    <w:sz w:val="24"/>
                    <w:szCs w:val="24"/>
                  </w:rPr>
                </w:pPr>
                <w:r w:rsidRPr="00840374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57E824" w14:textId="61793B4A" w:rsidR="000172E5" w:rsidRPr="00840374" w:rsidRDefault="000172E5" w:rsidP="00311D4F">
            <w:pPr>
              <w:rPr>
                <w:sz w:val="24"/>
                <w:szCs w:val="24"/>
              </w:rPr>
            </w:pPr>
          </w:p>
        </w:tc>
      </w:tr>
      <w:tr w:rsidR="00253C35" w:rsidRPr="00846B76" w14:paraId="29162588" w14:textId="77777777" w:rsidTr="00840374">
        <w:tc>
          <w:tcPr>
            <w:tcW w:w="1334" w:type="pct"/>
            <w:vAlign w:val="bottom"/>
          </w:tcPr>
          <w:p w14:paraId="11764925" w14:textId="232E940A" w:rsidR="00253C35" w:rsidRPr="00840374" w:rsidRDefault="00253C35" w:rsidP="00637200">
            <w:pPr>
              <w:pStyle w:val="NormalIndent"/>
              <w:rPr>
                <w:sz w:val="24"/>
                <w:szCs w:val="24"/>
              </w:rPr>
            </w:pPr>
            <w:r w:rsidRPr="00840374">
              <w:rPr>
                <w:sz w:val="24"/>
                <w:szCs w:val="24"/>
              </w:rPr>
              <w:t>Address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1E0D348" w14:textId="02E47707" w:rsidR="00253C35" w:rsidRPr="00840374" w:rsidRDefault="00253C35" w:rsidP="00311D4F">
            <w:pPr>
              <w:rPr>
                <w:sz w:val="24"/>
                <w:szCs w:val="24"/>
              </w:rPr>
            </w:pPr>
          </w:p>
        </w:tc>
      </w:tr>
      <w:tr w:rsidR="008E48F6" w:rsidRPr="00846B76" w14:paraId="4B4861CE" w14:textId="77777777" w:rsidTr="00840374">
        <w:tc>
          <w:tcPr>
            <w:tcW w:w="1334" w:type="pct"/>
            <w:vAlign w:val="bottom"/>
          </w:tcPr>
          <w:p w14:paraId="5E8B66E7" w14:textId="0BEE34D9" w:rsidR="008E48F6" w:rsidRPr="00840374" w:rsidRDefault="008E48F6" w:rsidP="00637200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Birthday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4F7A381" w14:textId="77777777" w:rsidR="008E48F6" w:rsidRPr="00840374" w:rsidRDefault="008E48F6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74674C33" w14:textId="77777777" w:rsidTr="00840374">
        <w:trPr>
          <w:trHeight w:val="54"/>
        </w:trPr>
        <w:tc>
          <w:tcPr>
            <w:tcW w:w="5000" w:type="pct"/>
            <w:gridSpan w:val="4"/>
            <w:vAlign w:val="bottom"/>
          </w:tcPr>
          <w:p w14:paraId="03EE9F70" w14:textId="77777777" w:rsidR="000172E5" w:rsidRPr="00840374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846B76" w14:paraId="5AB91FD3" w14:textId="77777777" w:rsidTr="00840374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39E3296D" w14:textId="3C45C605" w:rsidR="000172E5" w:rsidRPr="00846B76" w:rsidRDefault="0085140C" w:rsidP="00637200">
            <w:pPr>
              <w:pStyle w:val="Heading1"/>
            </w:pPr>
            <w:r w:rsidRPr="003550D5">
              <w:rPr>
                <w:sz w:val="24"/>
                <w:szCs w:val="24"/>
              </w:rPr>
              <w:t>Career</w:t>
            </w:r>
            <w:r w:rsidR="008E48F6">
              <w:rPr>
                <w:sz w:val="24"/>
                <w:szCs w:val="24"/>
              </w:rPr>
              <w:t>/Personal</w:t>
            </w:r>
            <w:r w:rsidRPr="003550D5">
              <w:rPr>
                <w:sz w:val="24"/>
                <w:szCs w:val="24"/>
              </w:rPr>
              <w:t xml:space="preserve"> Biography</w:t>
            </w:r>
          </w:p>
        </w:tc>
      </w:tr>
      <w:tr w:rsidR="00840374" w:rsidRPr="00846B76" w14:paraId="1C712C17" w14:textId="77777777" w:rsidTr="00840374">
        <w:trPr>
          <w:trHeight w:val="54"/>
        </w:trPr>
        <w:tc>
          <w:tcPr>
            <w:tcW w:w="5000" w:type="pct"/>
            <w:gridSpan w:val="4"/>
            <w:vAlign w:val="bottom"/>
          </w:tcPr>
          <w:p w14:paraId="2A8A994C" w14:textId="0E1418E1" w:rsidR="00840374" w:rsidRDefault="00B67FAB" w:rsidP="00F11E68">
            <w:pPr>
              <w:rPr>
                <w:sz w:val="24"/>
                <w:szCs w:val="24"/>
              </w:rPr>
            </w:pPr>
            <w:r w:rsidRPr="00B67FA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76CB590" wp14:editId="264A77A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-969645</wp:posOffset>
                      </wp:positionV>
                      <wp:extent cx="5768340" cy="1404620"/>
                      <wp:effectExtent l="0" t="0" r="381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83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50829" w14:textId="313228C4" w:rsidR="00B67FAB" w:rsidRDefault="00B67FAB">
                                  <w:r>
                                    <w:t>Use this space to tells us a</w:t>
                                  </w:r>
                                  <w:r w:rsidR="00EA7C3E">
                                    <w:t>bout your experience</w:t>
                                  </w:r>
                                  <w:r w:rsidR="00563F57">
                                    <w:t>. Include any non-profit/fundraising experience.</w:t>
                                  </w:r>
                                  <w:r w:rsidR="002152F2">
                                    <w:t xml:space="preserve"> </w:t>
                                  </w:r>
                                  <w:r w:rsidR="00EB2A35">
                                    <w:t xml:space="preserve">Keep it short, </w:t>
                                  </w:r>
                                  <w:r w:rsidR="00D75B2C">
                                    <w:t>30 to 50 words.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6CB5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-76.35pt;width:454.2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" stroked="f">
                      <v:textbox style="mso-fit-shape-to-text:t">
                        <w:txbxContent>
                          <w:p w14:paraId="62650829" w14:textId="313228C4" w:rsidR="00B67FAB" w:rsidRDefault="00B67FAB">
                            <w:r>
                              <w:t>Use this space to tells us a</w:t>
                            </w:r>
                            <w:r w:rsidR="00EA7C3E">
                              <w:t>bout your experience</w:t>
                            </w:r>
                            <w:r w:rsidR="00563F57">
                              <w:t>. Include any non-profit/fundraising experience.</w:t>
                            </w:r>
                            <w:r w:rsidR="002152F2">
                              <w:t xml:space="preserve"> </w:t>
                            </w:r>
                            <w:r w:rsidR="00EB2A35">
                              <w:t xml:space="preserve">Keep it short, </w:t>
                            </w:r>
                            <w:r w:rsidR="00D75B2C">
                              <w:t>30 to 50 words.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C15772" w14:textId="77777777" w:rsidR="00F11E68" w:rsidRDefault="00F11E68" w:rsidP="00F11E68">
            <w:pPr>
              <w:rPr>
                <w:rFonts w:asciiTheme="majorHAnsi" w:hAnsiTheme="majorHAnsi"/>
                <w:b/>
                <w:sz w:val="8"/>
              </w:rPr>
            </w:pPr>
          </w:p>
          <w:p w14:paraId="76272FEB" w14:textId="77777777" w:rsidR="00F11E68" w:rsidRDefault="00F11E68" w:rsidP="00F11E68">
            <w:pPr>
              <w:rPr>
                <w:rFonts w:asciiTheme="majorHAnsi" w:hAnsiTheme="majorHAnsi"/>
                <w:b/>
                <w:sz w:val="8"/>
              </w:rPr>
            </w:pPr>
          </w:p>
          <w:p w14:paraId="16D5A03E" w14:textId="7D467FCA" w:rsidR="00F11E68" w:rsidRPr="00846B76" w:rsidRDefault="00F11E68" w:rsidP="00F11E6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840374" w:rsidRPr="00846B76" w14:paraId="0B80DE52" w14:textId="77777777" w:rsidTr="00840374">
        <w:tc>
          <w:tcPr>
            <w:tcW w:w="5000" w:type="pct"/>
            <w:gridSpan w:val="4"/>
            <w:shd w:val="clear" w:color="auto" w:fill="000000" w:themeFill="text1"/>
            <w:vAlign w:val="bottom"/>
          </w:tcPr>
          <w:p w14:paraId="3CB51F5C" w14:textId="4FD2AFE2" w:rsidR="00840374" w:rsidRPr="003550D5" w:rsidRDefault="00840374" w:rsidP="00FA5F5D">
            <w:pPr>
              <w:pStyle w:val="Heading1"/>
              <w:rPr>
                <w:sz w:val="24"/>
                <w:szCs w:val="24"/>
              </w:rPr>
            </w:pPr>
            <w:r w:rsidRPr="003550D5">
              <w:rPr>
                <w:sz w:val="24"/>
                <w:szCs w:val="24"/>
              </w:rPr>
              <w:t>Hobbies and Interests</w:t>
            </w:r>
          </w:p>
        </w:tc>
      </w:tr>
    </w:tbl>
    <w:p w14:paraId="4AB801A3" w14:textId="515248E0" w:rsidR="00165B1D" w:rsidRDefault="005F7451" w:rsidP="00637200">
      <w:pPr>
        <w:rPr>
          <w:sz w:val="24"/>
          <w:szCs w:val="24"/>
        </w:rPr>
      </w:pPr>
      <w:r w:rsidRPr="00B67FA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CEC661" wp14:editId="05EC215B">
                <wp:simplePos x="0" y="0"/>
                <wp:positionH relativeFrom="column">
                  <wp:posOffset>-68580</wp:posOffset>
                </wp:positionH>
                <wp:positionV relativeFrom="paragraph">
                  <wp:posOffset>114300</wp:posOffset>
                </wp:positionV>
                <wp:extent cx="5768340" cy="1404620"/>
                <wp:effectExtent l="0" t="0" r="3810" b="0"/>
                <wp:wrapSquare wrapText="bothSides"/>
                <wp:docPr id="1995682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E182C" w14:textId="153EEB8E" w:rsidR="005F7451" w:rsidRDefault="005F7451" w:rsidP="005F7451">
                            <w:r>
                              <w:t xml:space="preserve">Use this space to tells us about </w:t>
                            </w:r>
                            <w:r w:rsidR="00453227">
                              <w:t>your hobbies and interests.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C661" id="_x0000_s1027" type="#_x0000_t202" style="position:absolute;margin-left:-5.4pt;margin-top:9pt;width:454.2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" stroked="f">
                <v:textbox style="mso-fit-shape-to-text:t">
                  <w:txbxContent>
                    <w:p w14:paraId="667E182C" w14:textId="153EEB8E" w:rsidR="005F7451" w:rsidRDefault="005F7451" w:rsidP="005F7451">
                      <w:r>
                        <w:t xml:space="preserve">Use this space to tells us about </w:t>
                      </w:r>
                      <w:r w:rsidR="00453227">
                        <w:t>your hobbies and interests.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6C536" w14:textId="2D9BE94F" w:rsidR="00F11E68" w:rsidRPr="0006568A" w:rsidRDefault="00F11E68" w:rsidP="00637200"/>
    <w:sectPr w:rsidR="00F11E68" w:rsidRPr="0006568A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B399F" w14:textId="77777777" w:rsidR="007509FF" w:rsidRDefault="007509FF" w:rsidP="000172E5">
      <w:pPr>
        <w:spacing w:after="0" w:line="240" w:lineRule="auto"/>
      </w:pPr>
      <w:r>
        <w:separator/>
      </w:r>
    </w:p>
  </w:endnote>
  <w:endnote w:type="continuationSeparator" w:id="0">
    <w:p w14:paraId="72BF543C" w14:textId="77777777" w:rsidR="007509FF" w:rsidRDefault="007509F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C7884-4954-46C7-8576-8F54E84B126B}"/>
    <w:embedBold r:id="rId2" w:fontKey="{F3E01AD7-F308-4172-919E-49CD7331AC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CF0B3CB-83A3-4F5E-B48E-3B0C9F38FB90}"/>
    <w:embedBold r:id="rId4" w:fontKey="{F9F22767-ECB3-4B99-8A8A-C2B82C20B96A}"/>
    <w:embedItalic r:id="rId5" w:fontKey="{D1FD7C47-A889-4A96-A95A-2CA6B28D22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72FC88F-B15D-4B0F-A8CA-6AF2555AC6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50DA94-71E8-4A12-93A2-265AC9FF17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9E422" w14:textId="77777777" w:rsidR="008E48F6" w:rsidRDefault="008E4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4BF58" w14:textId="358D4A41" w:rsidR="008E48F6" w:rsidRPr="008E48F6" w:rsidRDefault="008E48F6">
    <w:pPr>
      <w:pStyle w:val="Footer"/>
      <w:rPr>
        <w:sz w:val="24"/>
        <w:szCs w:val="36"/>
      </w:rPr>
    </w:pPr>
    <w:r w:rsidRPr="008E48F6">
      <w:rPr>
        <w:sz w:val="24"/>
        <w:szCs w:val="36"/>
      </w:rPr>
      <w:t xml:space="preserve">Email with your headshot/photo to Kathy </w:t>
    </w:r>
    <w:r w:rsidRPr="008E48F6">
      <w:rPr>
        <w:sz w:val="24"/>
        <w:szCs w:val="36"/>
      </w:rPr>
      <w:t>Cilluffo &lt;kcilluffo57@yahoo.com</w:t>
    </w:r>
  </w:p>
  <w:p w14:paraId="4ECE1B11" w14:textId="4A053304" w:rsidR="008E48F6" w:rsidRPr="008E48F6" w:rsidRDefault="008E48F6">
    <w:pPr>
      <w:pStyle w:val="Footer"/>
      <w:rPr>
        <w:sz w:val="24"/>
        <w:szCs w:val="36"/>
      </w:rPr>
    </w:pPr>
    <w:r w:rsidRPr="008E48F6">
      <w:rPr>
        <w:sz w:val="24"/>
        <w:szCs w:val="36"/>
      </w:rPr>
      <w:t>Questions – feel free to email Kathy or call</w:t>
    </w:r>
    <w:r>
      <w:rPr>
        <w:sz w:val="24"/>
        <w:szCs w:val="36"/>
      </w:rPr>
      <w:t xml:space="preserve">/text Kathy </w:t>
    </w:r>
    <w:r w:rsidRPr="008E48F6">
      <w:rPr>
        <w:sz w:val="24"/>
        <w:szCs w:val="36"/>
      </w:rPr>
      <w:t xml:space="preserve">@ 810.289.8032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5FFCB" w14:textId="77777777" w:rsidR="008E48F6" w:rsidRDefault="008E4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4E0BF" w14:textId="77777777" w:rsidR="007509FF" w:rsidRDefault="007509FF" w:rsidP="000172E5">
      <w:pPr>
        <w:spacing w:after="0" w:line="240" w:lineRule="auto"/>
      </w:pPr>
      <w:r>
        <w:separator/>
      </w:r>
    </w:p>
  </w:footnote>
  <w:footnote w:type="continuationSeparator" w:id="0">
    <w:p w14:paraId="74D08DA7" w14:textId="77777777" w:rsidR="007509FF" w:rsidRDefault="007509F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29E44" w14:textId="77777777" w:rsidR="008E48F6" w:rsidRDefault="008E48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70"/>
      <w:gridCol w:w="9080"/>
    </w:tblGrid>
    <w:tr w:rsidR="00B337A2" w:rsidRPr="00637200" w14:paraId="445F694F" w14:textId="77777777" w:rsidTr="0085140C">
      <w:trPr>
        <w:trHeight w:val="990"/>
      </w:trPr>
      <w:tc>
        <w:tcPr>
          <w:tcW w:w="270" w:type="dxa"/>
          <w:vAlign w:val="center"/>
        </w:tcPr>
        <w:p w14:paraId="4565466D" w14:textId="2E4CD38E" w:rsidR="00B337A2" w:rsidRPr="00637200" w:rsidRDefault="00B337A2" w:rsidP="00637200">
          <w:pPr>
            <w:pStyle w:val="Header"/>
          </w:pPr>
        </w:p>
      </w:tc>
      <w:tc>
        <w:tcPr>
          <w:tcW w:w="9080" w:type="dxa"/>
          <w:vAlign w:val="center"/>
        </w:tcPr>
        <w:p w14:paraId="594B99FD" w14:textId="5646AB3A" w:rsidR="00B337A2" w:rsidRPr="00637200" w:rsidRDefault="0085140C" w:rsidP="00840374">
          <w:pPr>
            <w:pStyle w:val="Header"/>
            <w:jc w:val="center"/>
          </w:pPr>
          <w:r w:rsidRPr="00840374">
            <w:rPr>
              <w:color w:val="auto"/>
              <w:sz w:val="28"/>
              <w:szCs w:val="28"/>
            </w:rPr>
            <w:t>St. Clair Women’s League</w:t>
          </w:r>
          <w:r w:rsidR="00840374">
            <w:rPr>
              <w:color w:val="auto"/>
              <w:sz w:val="28"/>
              <w:szCs w:val="28"/>
            </w:rPr>
            <w:t xml:space="preserve"> </w:t>
          </w:r>
          <w:r w:rsidRPr="00840374">
            <w:rPr>
              <w:color w:val="auto"/>
              <w:sz w:val="28"/>
              <w:szCs w:val="28"/>
            </w:rPr>
            <w:t>Membership Information Worksheet</w:t>
          </w:r>
        </w:p>
      </w:tc>
    </w:tr>
  </w:tbl>
  <w:p w14:paraId="1B57D2D8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1306A" w14:textId="77777777" w:rsidR="008E48F6" w:rsidRDefault="008E48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42896344">
    <w:abstractNumId w:val="11"/>
  </w:num>
  <w:num w:numId="2" w16cid:durableId="1243567050">
    <w:abstractNumId w:val="7"/>
  </w:num>
  <w:num w:numId="3" w16cid:durableId="299068956">
    <w:abstractNumId w:val="15"/>
  </w:num>
  <w:num w:numId="4" w16cid:durableId="1786001366">
    <w:abstractNumId w:val="12"/>
  </w:num>
  <w:num w:numId="5" w16cid:durableId="372340797">
    <w:abstractNumId w:val="13"/>
  </w:num>
  <w:num w:numId="6" w16cid:durableId="1654095306">
    <w:abstractNumId w:val="19"/>
  </w:num>
  <w:num w:numId="7" w16cid:durableId="1150516334">
    <w:abstractNumId w:val="6"/>
  </w:num>
  <w:num w:numId="8" w16cid:durableId="372196813">
    <w:abstractNumId w:val="10"/>
  </w:num>
  <w:num w:numId="9" w16cid:durableId="2046297107">
    <w:abstractNumId w:val="17"/>
  </w:num>
  <w:num w:numId="10" w16cid:durableId="1653489527">
    <w:abstractNumId w:val="1"/>
  </w:num>
  <w:num w:numId="11" w16cid:durableId="1297759458">
    <w:abstractNumId w:val="5"/>
  </w:num>
  <w:num w:numId="12" w16cid:durableId="1647197109">
    <w:abstractNumId w:val="0"/>
  </w:num>
  <w:num w:numId="13" w16cid:durableId="796753391">
    <w:abstractNumId w:val="2"/>
  </w:num>
  <w:num w:numId="14" w16cid:durableId="548150280">
    <w:abstractNumId w:val="9"/>
  </w:num>
  <w:num w:numId="15" w16cid:durableId="1644391299">
    <w:abstractNumId w:val="8"/>
  </w:num>
  <w:num w:numId="16" w16cid:durableId="967589963">
    <w:abstractNumId w:val="16"/>
  </w:num>
  <w:num w:numId="17" w16cid:durableId="1706833659">
    <w:abstractNumId w:val="3"/>
  </w:num>
  <w:num w:numId="18" w16cid:durableId="502085695">
    <w:abstractNumId w:val="21"/>
  </w:num>
  <w:num w:numId="19" w16cid:durableId="568999669">
    <w:abstractNumId w:val="18"/>
  </w:num>
  <w:num w:numId="20" w16cid:durableId="1468666441">
    <w:abstractNumId w:val="14"/>
  </w:num>
  <w:num w:numId="21" w16cid:durableId="1434671373">
    <w:abstractNumId w:val="20"/>
  </w:num>
  <w:num w:numId="22" w16cid:durableId="14535235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0C"/>
    <w:rsid w:val="000172E5"/>
    <w:rsid w:val="00052382"/>
    <w:rsid w:val="0006568A"/>
    <w:rsid w:val="00076F0F"/>
    <w:rsid w:val="00084253"/>
    <w:rsid w:val="0009195F"/>
    <w:rsid w:val="00093869"/>
    <w:rsid w:val="000C66C3"/>
    <w:rsid w:val="000D1F49"/>
    <w:rsid w:val="00165B1D"/>
    <w:rsid w:val="001727CA"/>
    <w:rsid w:val="001800AB"/>
    <w:rsid w:val="001A4202"/>
    <w:rsid w:val="001D6F13"/>
    <w:rsid w:val="00201755"/>
    <w:rsid w:val="002152F2"/>
    <w:rsid w:val="00253C35"/>
    <w:rsid w:val="00264DE4"/>
    <w:rsid w:val="00271839"/>
    <w:rsid w:val="002B1AF6"/>
    <w:rsid w:val="002C56E6"/>
    <w:rsid w:val="002E33A3"/>
    <w:rsid w:val="002F07CA"/>
    <w:rsid w:val="002F195A"/>
    <w:rsid w:val="00311D4F"/>
    <w:rsid w:val="00320836"/>
    <w:rsid w:val="0034390E"/>
    <w:rsid w:val="00344849"/>
    <w:rsid w:val="003512DF"/>
    <w:rsid w:val="003550D5"/>
    <w:rsid w:val="00361E11"/>
    <w:rsid w:val="003769BA"/>
    <w:rsid w:val="003D1C53"/>
    <w:rsid w:val="003F0847"/>
    <w:rsid w:val="0040090B"/>
    <w:rsid w:val="0045186B"/>
    <w:rsid w:val="00453227"/>
    <w:rsid w:val="00456DE4"/>
    <w:rsid w:val="0046302A"/>
    <w:rsid w:val="00487D2D"/>
    <w:rsid w:val="004B43A2"/>
    <w:rsid w:val="004D2CEA"/>
    <w:rsid w:val="004D5D62"/>
    <w:rsid w:val="005112D0"/>
    <w:rsid w:val="00563F57"/>
    <w:rsid w:val="00572638"/>
    <w:rsid w:val="00577E06"/>
    <w:rsid w:val="00583334"/>
    <w:rsid w:val="005A3BF7"/>
    <w:rsid w:val="005F2035"/>
    <w:rsid w:val="005F7451"/>
    <w:rsid w:val="005F7990"/>
    <w:rsid w:val="00612A12"/>
    <w:rsid w:val="006145D8"/>
    <w:rsid w:val="006238FF"/>
    <w:rsid w:val="00637200"/>
    <w:rsid w:val="0063739C"/>
    <w:rsid w:val="006670EB"/>
    <w:rsid w:val="00670B1D"/>
    <w:rsid w:val="006871D6"/>
    <w:rsid w:val="007147D7"/>
    <w:rsid w:val="00720CDC"/>
    <w:rsid w:val="007509FF"/>
    <w:rsid w:val="00763CDD"/>
    <w:rsid w:val="00770F25"/>
    <w:rsid w:val="007859DA"/>
    <w:rsid w:val="0078762E"/>
    <w:rsid w:val="007A35A8"/>
    <w:rsid w:val="007B0A85"/>
    <w:rsid w:val="007C2FE0"/>
    <w:rsid w:val="007C6A52"/>
    <w:rsid w:val="0082043E"/>
    <w:rsid w:val="0083049E"/>
    <w:rsid w:val="00836897"/>
    <w:rsid w:val="00840374"/>
    <w:rsid w:val="00846B76"/>
    <w:rsid w:val="0085140C"/>
    <w:rsid w:val="008603B9"/>
    <w:rsid w:val="008E203A"/>
    <w:rsid w:val="008E48F6"/>
    <w:rsid w:val="008E5ABA"/>
    <w:rsid w:val="0091229C"/>
    <w:rsid w:val="00940E73"/>
    <w:rsid w:val="00974F6C"/>
    <w:rsid w:val="0098597D"/>
    <w:rsid w:val="009F619A"/>
    <w:rsid w:val="009F6DDE"/>
    <w:rsid w:val="00A03B61"/>
    <w:rsid w:val="00A370A8"/>
    <w:rsid w:val="00A73788"/>
    <w:rsid w:val="00A74AD1"/>
    <w:rsid w:val="00AA783B"/>
    <w:rsid w:val="00B337A2"/>
    <w:rsid w:val="00B67FAB"/>
    <w:rsid w:val="00BA550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17D45"/>
    <w:rsid w:val="00D75B2C"/>
    <w:rsid w:val="00DB3FAD"/>
    <w:rsid w:val="00DC71EC"/>
    <w:rsid w:val="00DD777D"/>
    <w:rsid w:val="00E30B22"/>
    <w:rsid w:val="00E61C09"/>
    <w:rsid w:val="00EA7C3E"/>
    <w:rsid w:val="00EB2A35"/>
    <w:rsid w:val="00EB3B58"/>
    <w:rsid w:val="00EC7359"/>
    <w:rsid w:val="00EE3054"/>
    <w:rsid w:val="00F00606"/>
    <w:rsid w:val="00F01256"/>
    <w:rsid w:val="00F11E68"/>
    <w:rsid w:val="00F74C29"/>
    <w:rsid w:val="00F80E9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02DD4"/>
  <w15:chartTrackingRefBased/>
  <w15:docId w15:val="{83E798DF-18EF-4DA3-A8CC-822F3B5C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59200684AAB46319640E50DA2207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EACE5-936C-4A25-9307-497FE0E1E960}"/>
      </w:docPartPr>
      <w:docPartBody>
        <w:p w:rsidR="00A720D8" w:rsidRDefault="00A720D8">
          <w:pPr>
            <w:pStyle w:val="759200684AAB46319640E50DA2207728"/>
          </w:pPr>
          <w:r w:rsidRPr="006145D8">
            <w:t>Cell Phone</w:t>
          </w:r>
        </w:p>
      </w:docPartBody>
    </w:docPart>
    <w:docPart>
      <w:docPartPr>
        <w:name w:val="A0DE209BA6C44FCD952FEDF1631A5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4C969-195D-458D-91F6-DBFDE2ED7593}"/>
      </w:docPartPr>
      <w:docPartBody>
        <w:p w:rsidR="00A720D8" w:rsidRDefault="00A720D8">
          <w:pPr>
            <w:pStyle w:val="A0DE209BA6C44FCD952FEDF1631A57CD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92"/>
    <w:rsid w:val="00093869"/>
    <w:rsid w:val="001D6F13"/>
    <w:rsid w:val="003D37B8"/>
    <w:rsid w:val="00586B7A"/>
    <w:rsid w:val="008603B9"/>
    <w:rsid w:val="00A720D8"/>
    <w:rsid w:val="00AA783B"/>
    <w:rsid w:val="00D61F92"/>
    <w:rsid w:val="00E3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759200684AAB46319640E50DA2207728">
    <w:name w:val="759200684AAB46319640E50DA2207728"/>
  </w:style>
  <w:style w:type="paragraph" w:customStyle="1" w:styleId="A0DE209BA6C44FCD952FEDF1631A57CD">
    <w:name w:val="A0DE209BA6C44FCD952FEDF1631A57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07DBED-15C4-4BA3-BF40-3259BB292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5</TotalTime>
  <Pages>1</Pages>
  <Words>22</Words>
  <Characters>140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Bedard</dc:creator>
  <cp:keywords/>
  <dc:description/>
  <cp:lastModifiedBy>Susan Bedard</cp:lastModifiedBy>
  <cp:revision>2</cp:revision>
  <dcterms:created xsi:type="dcterms:W3CDTF">2026-03-05T16:24:00Z</dcterms:created>
  <dcterms:modified xsi:type="dcterms:W3CDTF">2026-03-05T16:24:00Z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